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2C5272">
      <w:pPr>
        <w:rPr>
          <w:rStyle w:val="9"/>
          <w:rFonts w:hint="eastAsia" w:asciiTheme="minorEastAsia" w:hAnsi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spacing w:val="0"/>
          <w:w w:val="100"/>
          <w:sz w:val="27"/>
          <w:szCs w:val="27"/>
          <w:lang w:val="en-US" w:eastAsia="zh-CN"/>
        </w:rPr>
        <w:t>附件3：</w:t>
      </w:r>
    </w:p>
    <w:p w14:paraId="52B920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Style w:val="9"/>
          <w:rFonts w:hint="default" w:asciiTheme="minorEastAsia" w:hAnsi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</w:pPr>
      <w:r>
        <w:rPr>
          <w:rStyle w:val="9"/>
          <w:rFonts w:hint="default" w:asciiTheme="minorEastAsia" w:hAnsi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drawing>
          <wp:inline distT="0" distB="0" distL="114300" distR="114300">
            <wp:extent cx="6182360" cy="8279765"/>
            <wp:effectExtent l="0" t="0" r="8890" b="6985"/>
            <wp:docPr id="3" name="图片 3" descr="(1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(1)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27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2B89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Style w:val="9"/>
          <w:rFonts w:hint="default" w:asciiTheme="minorEastAsia" w:hAnsi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</w:pPr>
    </w:p>
    <w:p w14:paraId="6845D5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Style w:val="9"/>
          <w:rFonts w:hint="default" w:asciiTheme="minorEastAsia" w:hAnsi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</w:pPr>
      <w:r>
        <w:rPr>
          <w:rStyle w:val="9"/>
          <w:rFonts w:hint="default" w:asciiTheme="minorEastAsia" w:hAnsi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drawing>
          <wp:inline distT="0" distB="0" distL="114300" distR="114300">
            <wp:extent cx="6181090" cy="8279765"/>
            <wp:effectExtent l="0" t="0" r="10160" b="6985"/>
            <wp:docPr id="4" name="图片 4" descr="(2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(2)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81090" cy="827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381E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Style w:val="9"/>
          <w:rFonts w:hint="default" w:asciiTheme="minorEastAsia" w:hAnsi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</w:pPr>
    </w:p>
    <w:p w14:paraId="49042C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Style w:val="9"/>
          <w:rFonts w:hint="default" w:asciiTheme="minorEastAsia" w:hAnsi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</w:pPr>
    </w:p>
    <w:p w14:paraId="56FE32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Style w:val="9"/>
          <w:rFonts w:hint="default" w:asciiTheme="minorEastAsia" w:hAnsi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</w:pPr>
      <w:r>
        <w:rPr>
          <w:rStyle w:val="9"/>
          <w:rFonts w:hint="default" w:asciiTheme="minorEastAsia" w:hAnsi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drawing>
          <wp:inline distT="0" distB="0" distL="114300" distR="114300">
            <wp:extent cx="6181090" cy="8279765"/>
            <wp:effectExtent l="0" t="0" r="10160" b="6985"/>
            <wp:docPr id="5" name="图片 5" descr="(3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(3)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81090" cy="827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9C6B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Style w:val="9"/>
          <w:rFonts w:hint="default" w:asciiTheme="minorEastAsia" w:hAnsi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</w:pPr>
    </w:p>
    <w:p w14:paraId="209F5E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Style w:val="9"/>
          <w:rFonts w:hint="default" w:asciiTheme="minorEastAsia" w:hAnsi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</w:pPr>
    </w:p>
    <w:p w14:paraId="3973B6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Style w:val="9"/>
          <w:rFonts w:hint="default" w:asciiTheme="minorEastAsia" w:hAnsi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</w:pPr>
      <w:r>
        <w:rPr>
          <w:rStyle w:val="9"/>
          <w:rFonts w:hint="default" w:asciiTheme="minorEastAsia" w:hAnsi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drawing>
          <wp:inline distT="0" distB="0" distL="114300" distR="114300">
            <wp:extent cx="6181090" cy="8279765"/>
            <wp:effectExtent l="0" t="0" r="10160" b="6985"/>
            <wp:docPr id="6" name="图片 6" descr="(4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(4)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81090" cy="827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E18502">
      <w:pPr>
        <w:spacing w:line="469" w:lineRule="exact"/>
        <w:ind w:right="0"/>
        <w:jc w:val="left"/>
        <w:rPr>
          <w:rFonts w:hint="default" w:ascii="宋体" w:hAnsi="宋体" w:eastAsia="宋体" w:cs="宋体"/>
          <w:sz w:val="41"/>
          <w:szCs w:val="41"/>
          <w:lang w:val="en-US" w:eastAsia="zh-CN"/>
        </w:rPr>
      </w:pPr>
    </w:p>
    <w:sectPr>
      <w:headerReference r:id="rId5" w:type="default"/>
      <w:type w:val="continuous"/>
      <w:pgSz w:w="11906" w:h="16840"/>
      <w:pgMar w:top="1440" w:right="1080" w:bottom="1440" w:left="108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  <w:embedRegular r:id="rId1" w:fontKey="{83B8E57D-BA3E-4361-820E-73AFC4DFD574}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0C52E8">
    <w:pPr>
      <w:spacing w:line="0" w:lineRule="exact"/>
      <w:rPr>
        <w:sz w:val="4"/>
        <w:szCs w:val="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453240"/>
    <w:rsid w:val="14E57CE9"/>
    <w:rsid w:val="1C0A51E7"/>
    <w:rsid w:val="1FD50094"/>
    <w:rsid w:val="29E050EB"/>
    <w:rsid w:val="459A1838"/>
    <w:rsid w:val="4FF5551C"/>
    <w:rsid w:val="5BB16299"/>
    <w:rsid w:val="63ED1601"/>
    <w:rsid w:val="6E4A571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paragraph" w:styleId="2">
    <w:name w:val="heading 1"/>
    <w:basedOn w:val="1"/>
    <w:qFormat/>
    <w:uiPriority w:val="1"/>
    <w:pPr>
      <w:ind w:left="200"/>
      <w:outlineLvl w:val="1"/>
    </w:pPr>
    <w:rPr>
      <w:rFonts w:ascii="宋体" w:hAnsi="宋体" w:eastAsia="宋体"/>
      <w:sz w:val="44"/>
      <w:szCs w:val="44"/>
    </w:rPr>
  </w:style>
  <w:style w:type="paragraph" w:styleId="3">
    <w:name w:val="heading 2"/>
    <w:basedOn w:val="1"/>
    <w:qFormat/>
    <w:uiPriority w:val="1"/>
    <w:pPr>
      <w:ind w:left="609"/>
      <w:outlineLvl w:val="2"/>
    </w:pPr>
    <w:rPr>
      <w:rFonts w:ascii="宋体" w:hAnsi="宋体" w:eastAsia="宋体"/>
      <w:sz w:val="41"/>
      <w:szCs w:val="41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pPr>
      <w:ind w:left="109"/>
    </w:pPr>
    <w:rPr>
      <w:rFonts w:ascii="宋体" w:hAnsi="宋体" w:eastAsia="宋体"/>
      <w:sz w:val="28"/>
      <w:szCs w:val="2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  <w:style w:type="table" w:customStyle="1" w:styleId="10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List Paragraph"/>
    <w:basedOn w:val="1"/>
    <w:qFormat/>
    <w:uiPriority w:val="1"/>
  </w:style>
  <w:style w:type="paragraph" w:customStyle="1" w:styleId="12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4</Pages>
  <Words>7875</Words>
  <Characters>8018</Characters>
  <TotalTime>2</TotalTime>
  <ScaleCrop>false</ScaleCrop>
  <LinksUpToDate>false</LinksUpToDate>
  <CharactersWithSpaces>8154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2026-03-23T19:30:00Z</dcterms:created>
  <dc:creator>lenovo</dc:creator>
  <cp:lastModifiedBy>张佳欣</cp:lastModifiedBy>
  <dcterms:modified xsi:type="dcterms:W3CDTF">2026-03-24T01:44:09Z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2026-03-23T00:00:00Z</vt:filetime>
  </property>
  <property fmtid="{D5CDD505-2E9C-101B-9397-08002B2CF9AE}" pid="3" name="LastSaved">
    <vt:filetime>2026-03-23T00:00:00Z</vt:filetime>
  </property>
  <property fmtid="{D5CDD505-2E9C-101B-9397-08002B2CF9AE}" pid="4" name="KSOTemplateDocerSaveRecord">
    <vt:lpwstr>eyJoZGlkIjoiYmIwNDVjNWFjODcxOGFjNDA2ZjMyODJhMzE0YTYxOWIiLCJ1c2VySWQiOiIxNjgyODE4NDc3In0=</vt:lpwstr>
  </property>
  <property fmtid="{D5CDD505-2E9C-101B-9397-08002B2CF9AE}" pid="5" name="KSOProductBuildVer">
    <vt:lpwstr>2052-12.1.0.25225</vt:lpwstr>
  </property>
  <property fmtid="{D5CDD505-2E9C-101B-9397-08002B2CF9AE}" pid="6" name="ICV">
    <vt:lpwstr>DD082DAD997D4CAAA566D399C71B7E8D_13</vt:lpwstr>
  </property>
</Properties>
</file>